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36B6949C" w14:textId="7FD2A62F" w:rsidR="00041E93" w:rsidRDefault="00B32C8C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041E9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041E93" w:rsidRPr="00907A20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 </w:t>
      </w:r>
      <w:r w:rsidR="00041E93" w:rsidRPr="00907A20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(βλ. Α/Α στον πίνακα της πρόσκλησης σελ.4)</w:t>
      </w:r>
      <w:r w:rsidR="00041E93" w:rsidRPr="00907A2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…………………………………….……………..…..</w:t>
      </w:r>
      <w:r w:rsidR="00041E93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041E9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Εκπαιδευόμενος/η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907A20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</w:t>
      </w:r>
      <w:proofErr w:type="spellStart"/>
      <w:r w:rsidRPr="002F0045">
        <w:rPr>
          <w:rFonts w:ascii="Liberation Sans Narrow" w:hAnsi="Liberation Sans Narrow" w:cs="Open Sans"/>
          <w:lang w:val="el-GR"/>
        </w:rPr>
        <w:t>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</w:t>
      </w:r>
      <w:proofErr w:type="spellStart"/>
      <w:r w:rsidRPr="002F0045">
        <w:rPr>
          <w:rFonts w:ascii="Liberation Sans Narrow" w:hAnsi="Liberation Sans Narrow" w:cs="Open Sans"/>
          <w:lang w:val="el-GR"/>
        </w:rPr>
        <w:t>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8A376" w14:textId="77777777" w:rsidR="001153C4" w:rsidRDefault="001153C4" w:rsidP="00160462">
      <w:pPr>
        <w:spacing w:after="0" w:line="240" w:lineRule="auto"/>
      </w:pPr>
      <w:r>
        <w:separator/>
      </w:r>
    </w:p>
  </w:endnote>
  <w:endnote w:type="continuationSeparator" w:id="0">
    <w:p w14:paraId="5CD40E04" w14:textId="77777777" w:rsidR="001153C4" w:rsidRDefault="001153C4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748BD58C-1A6A-4F33-996E-5B91D18DF7F2}"/>
    <w:embedBold r:id="rId2" w:fontKey="{1D4F90F5-8513-4A47-92F7-82420F86ED8C}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3" w:fontKey="{190E5558-92F8-4409-8F3D-AF4FF595D4C0}"/>
  </w:font>
  <w:font w:name="Liberation Sans Narrow">
    <w:charset w:val="A1"/>
    <w:family w:val="swiss"/>
    <w:pitch w:val="variable"/>
    <w:sig w:usb0="A00002AF" w:usb1="500078FB" w:usb2="00000000" w:usb3="00000000" w:csb0="0000009F" w:csb1="00000000"/>
    <w:embedRegular r:id="rId4" w:fontKey="{73658783-ACBB-4A52-AD66-D0DD3B5FABF6}"/>
    <w:embedBold r:id="rId5" w:fontKey="{992F3FF2-4BEB-4427-8457-E5233C7929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BD85FCF0-56E3-49E7-AAA6-801D8957A3E3}"/>
    <w:embedBold r:id="rId7" w:fontKey="{70B7A988-533B-48B6-BC6E-8E1B3303FC64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8B65AAFA-CDE9-4607-BF77-105FBB11C3BC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9" w:fontKey="{CE0E8CED-4883-4A45-849D-DC8605FD2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10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11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12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13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14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15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21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30BC2" w14:textId="77777777" w:rsidR="001153C4" w:rsidRDefault="001153C4" w:rsidP="00160462">
      <w:pPr>
        <w:spacing w:after="0" w:line="240" w:lineRule="auto"/>
      </w:pPr>
      <w:r>
        <w:separator/>
      </w:r>
    </w:p>
  </w:footnote>
  <w:footnote w:type="continuationSeparator" w:id="0">
    <w:p w14:paraId="3162B9A9" w14:textId="77777777" w:rsidR="001153C4" w:rsidRDefault="001153C4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41E93"/>
    <w:rsid w:val="000661B1"/>
    <w:rsid w:val="00066FF2"/>
    <w:rsid w:val="00086533"/>
    <w:rsid w:val="00091DE8"/>
    <w:rsid w:val="00095321"/>
    <w:rsid w:val="000C4175"/>
    <w:rsid w:val="000F720D"/>
    <w:rsid w:val="001153C4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D151D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B6C56"/>
    <w:rsid w:val="008C44B8"/>
    <w:rsid w:val="008E09A1"/>
    <w:rsid w:val="00903894"/>
    <w:rsid w:val="00907A20"/>
    <w:rsid w:val="00943265"/>
    <w:rsid w:val="00947F51"/>
    <w:rsid w:val="0097026F"/>
    <w:rsid w:val="009B6919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0</TotalTime>
  <Pages>3</Pages>
  <Words>543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Εθνική Ομοσπονδία Τυφλών</cp:lastModifiedBy>
  <cp:revision>2</cp:revision>
  <cp:lastPrinted>2022-10-06T12:14:00Z</cp:lastPrinted>
  <dcterms:created xsi:type="dcterms:W3CDTF">2023-09-12T12:51:00Z</dcterms:created>
  <dcterms:modified xsi:type="dcterms:W3CDTF">2023-09-12T12:51:00Z</dcterms:modified>
</cp:coreProperties>
</file>