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FEDEC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1876E2C" w14:textId="28A1F75A" w:rsidR="007962C6" w:rsidRPr="006A3D30" w:rsidRDefault="001C4C25" w:rsidP="001C4C2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32"/>
          <w:szCs w:val="32"/>
          <w:lang w:val="el-GR"/>
        </w:rPr>
      </w:pPr>
      <w:r w:rsidRPr="006A3D30">
        <w:rPr>
          <w:rFonts w:ascii="Liberation Sans Narrow" w:hAnsi="Liberation Sans Narrow" w:cs="Open Sans"/>
          <w:b/>
          <w:bCs/>
          <w:sz w:val="32"/>
          <w:szCs w:val="32"/>
          <w:lang w:val="el-GR"/>
        </w:rPr>
        <w:t>ΠΡΟΓΡΑΜΜΑ</w:t>
      </w:r>
    </w:p>
    <w:p w14:paraId="0BA7F7AA" w14:textId="5D9372EC" w:rsidR="001C4C25" w:rsidRPr="00ED34EE" w:rsidRDefault="001C4C25" w:rsidP="001C4C2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8"/>
          <w:szCs w:val="28"/>
          <w:lang w:val="el-GR"/>
        </w:rPr>
      </w:pPr>
      <w:r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>1</w:t>
      </w:r>
      <w:r w:rsidR="009E0A3B"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>4</w:t>
      </w:r>
      <w:r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 xml:space="preserve"> Ιουλίου 2023</w:t>
      </w:r>
      <w:r w:rsidRPr="001C4C25"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>,</w:t>
      </w:r>
      <w:r w:rsidRPr="00ED34EE"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 xml:space="preserve"> 10.00- 13.00 </w:t>
      </w:r>
    </w:p>
    <w:p w14:paraId="29FD3FCB" w14:textId="03A8907A" w:rsidR="001C4C25" w:rsidRPr="006A3D30" w:rsidRDefault="001C4C25" w:rsidP="006A3D30">
      <w:pPr>
        <w:spacing w:after="240" w:line="264" w:lineRule="auto"/>
        <w:jc w:val="center"/>
        <w:rPr>
          <w:rFonts w:ascii="Liberation Sans Narrow" w:hAnsi="Liberation Sans Narrow" w:cs="Open Sans"/>
          <w:sz w:val="28"/>
          <w:szCs w:val="28"/>
          <w:lang w:val="el-GR"/>
        </w:rPr>
      </w:pPr>
      <w:r w:rsidRPr="006A3D30">
        <w:rPr>
          <w:rFonts w:ascii="Liberation Sans Narrow" w:hAnsi="Liberation Sans Narrow" w:cs="Open Sans"/>
          <w:sz w:val="28"/>
          <w:szCs w:val="28"/>
          <w:lang w:val="el-GR"/>
        </w:rPr>
        <w:t xml:space="preserve">Γραφεία </w:t>
      </w:r>
      <w:proofErr w:type="spellStart"/>
      <w:r w:rsidRPr="006A3D30">
        <w:rPr>
          <w:rFonts w:ascii="Liberation Sans Narrow" w:hAnsi="Liberation Sans Narrow" w:cs="Open Sans"/>
          <w:sz w:val="28"/>
          <w:szCs w:val="28"/>
          <w:lang w:val="el-GR"/>
        </w:rPr>
        <w:t>ΙΝ-ΕΣΑμεΑ</w:t>
      </w:r>
      <w:proofErr w:type="spellEnd"/>
      <w:r w:rsidRPr="006A3D30">
        <w:rPr>
          <w:rFonts w:ascii="Liberation Sans Narrow" w:hAnsi="Liberation Sans Narrow" w:cs="Open Sans"/>
          <w:sz w:val="28"/>
          <w:szCs w:val="28"/>
          <w:lang w:val="el-GR"/>
        </w:rPr>
        <w:t>, Λεωφ. Ελευθερίου Βενιζέλου 236, Ηλιούπολη</w:t>
      </w:r>
    </w:p>
    <w:p w14:paraId="4DF91E12" w14:textId="7DDFB461" w:rsidR="001C4C25" w:rsidRPr="001C4C25" w:rsidRDefault="00F34C1F" w:rsidP="00F34C1F">
      <w:pPr>
        <w:spacing w:after="240" w:line="264" w:lineRule="auto"/>
        <w:jc w:val="center"/>
        <w:rPr>
          <w:rFonts w:ascii="Liberation Sans Narrow" w:hAnsi="Liberation Sans Narrow" w:cs="Open Sans"/>
          <w:b/>
          <w:bCs/>
          <w:sz w:val="28"/>
          <w:szCs w:val="28"/>
          <w:lang w:val="el-GR"/>
        </w:rPr>
      </w:pPr>
      <w:bookmarkStart w:id="0" w:name="_Hlk139980844"/>
      <w:r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 xml:space="preserve">Ζωντανή Μετάδοση: </w:t>
      </w:r>
      <w:hyperlink r:id="rId11" w:history="1">
        <w:r w:rsidRPr="001105A7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</w:rPr>
          <w:t>www</w:t>
        </w:r>
        <w:r w:rsidRPr="001105A7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  <w:lang w:val="el-GR"/>
          </w:rPr>
          <w:t>.</w:t>
        </w:r>
        <w:r w:rsidRPr="001105A7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</w:rPr>
          <w:t>in</w:t>
        </w:r>
        <w:r w:rsidRPr="001105A7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  <w:lang w:val="el-GR"/>
          </w:rPr>
          <w:t>-</w:t>
        </w:r>
        <w:proofErr w:type="spellStart"/>
        <w:r w:rsidRPr="001105A7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</w:rPr>
          <w:t>esamea</w:t>
        </w:r>
        <w:proofErr w:type="spellEnd"/>
        <w:r w:rsidRPr="001105A7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  <w:lang w:val="el-GR"/>
          </w:rPr>
          <w:t>.</w:t>
        </w:r>
        <w:r w:rsidRPr="001105A7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</w:rPr>
          <w:t>gr</w:t>
        </w:r>
      </w:hyperlink>
      <w:r w:rsidRPr="00161C36"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 xml:space="preserve">, </w:t>
      </w:r>
      <w:hyperlink r:id="rId12" w:history="1">
        <w:proofErr w:type="spellStart"/>
        <w:r w:rsidRPr="00161C36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</w:rPr>
          <w:t>youtube</w:t>
        </w:r>
        <w:proofErr w:type="spellEnd"/>
      </w:hyperlink>
      <w:r w:rsidRPr="00161C36"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 xml:space="preserve">, </w:t>
      </w:r>
      <w:hyperlink r:id="rId13" w:history="1">
        <w:proofErr w:type="spellStart"/>
        <w:r w:rsidRPr="00161C36">
          <w:rPr>
            <w:rStyle w:val="-"/>
            <w:rFonts w:ascii="Liberation Sans Narrow" w:hAnsi="Liberation Sans Narrow" w:cs="Open Sans"/>
            <w:b/>
            <w:bCs/>
            <w:sz w:val="28"/>
            <w:szCs w:val="28"/>
            <w:u w:val="none"/>
          </w:rPr>
          <w:t>facebook</w:t>
        </w:r>
        <w:proofErr w:type="spellEnd"/>
      </w:hyperlink>
      <w:bookmarkEnd w:id="0"/>
      <w:r w:rsidR="001C4C25" w:rsidRPr="001C4C25">
        <w:rPr>
          <w:rFonts w:ascii="Liberation Sans Narrow" w:hAnsi="Liberation Sans Narrow" w:cs="Open Sans"/>
          <w:b/>
          <w:bCs/>
          <w:sz w:val="28"/>
          <w:szCs w:val="28"/>
          <w:lang w:val="el-GR"/>
        </w:rPr>
        <w:t xml:space="preserve"> </w:t>
      </w:r>
    </w:p>
    <w:p w14:paraId="1AE940E6" w14:textId="471A1062" w:rsidR="001C4C25" w:rsidRPr="004661C5" w:rsidRDefault="001C4C25" w:rsidP="004661C5">
      <w:pPr>
        <w:spacing w:after="120" w:line="264" w:lineRule="auto"/>
        <w:jc w:val="center"/>
        <w:rPr>
          <w:rFonts w:ascii="Liberation Sans Narrow" w:hAnsi="Liberation Sans Narrow" w:cs="Open Sans"/>
          <w:i/>
          <w:iCs/>
          <w:sz w:val="20"/>
          <w:szCs w:val="20"/>
          <w:lang w:val="el-GR"/>
        </w:rPr>
      </w:pPr>
      <w:r w:rsidRPr="004661C5">
        <w:rPr>
          <w:rFonts w:ascii="Liberation Sans Narrow" w:hAnsi="Liberation Sans Narrow" w:cs="Open Sans"/>
          <w:i/>
          <w:iCs/>
          <w:sz w:val="20"/>
          <w:szCs w:val="20"/>
          <w:lang w:val="el-GR"/>
        </w:rPr>
        <w:t>Στο πλαίσιο</w:t>
      </w:r>
      <w:r w:rsidR="00ED34EE" w:rsidRPr="00ED34EE">
        <w:rPr>
          <w:lang w:val="el-GR"/>
        </w:rPr>
        <w:t xml:space="preserve"> </w:t>
      </w:r>
      <w:r w:rsidR="00ED34EE" w:rsidRPr="00ED34EE">
        <w:rPr>
          <w:rFonts w:ascii="Liberation Sans Narrow" w:hAnsi="Liberation Sans Narrow" w:cs="Open Sans"/>
          <w:i/>
          <w:iCs/>
          <w:sz w:val="20"/>
          <w:szCs w:val="20"/>
          <w:lang w:val="el-GR"/>
        </w:rPr>
        <w:t xml:space="preserve">εφαρμογής του Π.Ε.4 </w:t>
      </w:r>
      <w:r w:rsidRPr="004661C5">
        <w:rPr>
          <w:rFonts w:ascii="Liberation Sans Narrow" w:hAnsi="Liberation Sans Narrow" w:cs="Open Sans"/>
          <w:i/>
          <w:iCs/>
          <w:sz w:val="20"/>
          <w:szCs w:val="20"/>
          <w:lang w:val="el-GR"/>
        </w:rPr>
        <w:t xml:space="preserve"> του </w:t>
      </w:r>
      <w:proofErr w:type="spellStart"/>
      <w:r w:rsidRPr="004661C5">
        <w:rPr>
          <w:rFonts w:ascii="Liberation Sans Narrow" w:hAnsi="Liberation Sans Narrow" w:cs="Open Sans"/>
          <w:i/>
          <w:iCs/>
          <w:sz w:val="20"/>
          <w:szCs w:val="20"/>
          <w:lang w:val="el-GR"/>
        </w:rPr>
        <w:t>Υποέργου</w:t>
      </w:r>
      <w:proofErr w:type="spellEnd"/>
      <w:r w:rsidRPr="004661C5">
        <w:rPr>
          <w:rFonts w:ascii="Liberation Sans Narrow" w:hAnsi="Liberation Sans Narrow" w:cs="Open Sans"/>
          <w:i/>
          <w:iCs/>
          <w:sz w:val="20"/>
          <w:szCs w:val="20"/>
          <w:lang w:val="el-GR"/>
        </w:rPr>
        <w:t xml:space="preserve"> 6 «ΕΚΠΑΙΔΕΥΣΗ ΕΚΠΑΙΔΕΥΤΩΝ – ΔΙΑΧΕΙΡΙΣΗ &amp; ΥΠΟΣΤΗΡΙΚΤΙΚΕΣ ΔΡΑΣΕΙΣ</w:t>
      </w:r>
      <w:r w:rsidR="00626B67" w:rsidRPr="004661C5">
        <w:rPr>
          <w:rFonts w:ascii="Liberation Sans Narrow" w:hAnsi="Liberation Sans Narrow" w:cs="Open Sans"/>
          <w:i/>
          <w:iCs/>
          <w:sz w:val="20"/>
          <w:szCs w:val="20"/>
          <w:lang w:val="el-GR"/>
        </w:rPr>
        <w:t xml:space="preserve"> – </w:t>
      </w:r>
      <w:r w:rsidRPr="004661C5">
        <w:rPr>
          <w:rFonts w:ascii="Liberation Sans Narrow" w:hAnsi="Liberation Sans Narrow" w:cs="Open Sans"/>
          <w:i/>
          <w:iCs/>
          <w:sz w:val="20"/>
          <w:szCs w:val="20"/>
          <w:lang w:val="el-GR"/>
        </w:rPr>
        <w:t>ΣΧΕΔΙΑΣΜΟΣ ΚΑΙ ΕΚΠΟΝΗΣΗ ΕΚΠΑΙΔΕΥΤΙΚΟΥ ΥΛΙΚΟΥ» της Πράξης «Προγράμματα Δια Βίου Εκπαίδευσης για την αναπηρία και υποστηρικτικές δράσεις» με κωδικό ΟΠΣ (MIS) 5133270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35"/>
        <w:gridCol w:w="7444"/>
      </w:tblGrid>
      <w:tr w:rsidR="001C4C25" w:rsidRPr="001C4C25" w14:paraId="59C05624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5647914E" w14:textId="7DB42A39" w:rsidR="001C4C25" w:rsidRPr="009E0A3B" w:rsidRDefault="009E0A3B" w:rsidP="0097026F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10.00 – 10.15 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129E30BC" w14:textId="30D4CCE4" w:rsidR="001C4C25" w:rsidRPr="009E0A3B" w:rsidRDefault="001C4C25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Προσέλευση – Εγγραφές </w:t>
            </w:r>
          </w:p>
        </w:tc>
      </w:tr>
      <w:tr w:rsidR="001C4C25" w:rsidRPr="00F34C1F" w14:paraId="75CA1BB3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42B5859C" w14:textId="2BA523C9" w:rsidR="009E0A3B" w:rsidRPr="009E0A3B" w:rsidRDefault="009E0A3B" w:rsidP="009E0A3B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10.15 – 10.30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28A2D76D" w14:textId="0D61F452" w:rsidR="001C4C25" w:rsidRPr="00BE208C" w:rsidRDefault="009E0A3B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Χαιρετισμ</w:t>
            </w:r>
            <w:r w:rsidR="00FB455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οί</w:t>
            </w:r>
          </w:p>
          <w:p w14:paraId="0AC4FCD9" w14:textId="112F154B" w:rsidR="007465C1" w:rsidRDefault="009E0A3B" w:rsidP="00A47328">
            <w:pPr>
              <w:pStyle w:val="a5"/>
              <w:numPr>
                <w:ilvl w:val="0"/>
                <w:numId w:val="7"/>
              </w:numPr>
              <w:spacing w:after="20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Ιωάννης Βαρδακαστάνης</w:t>
            </w:r>
            <w:r w:rsid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– </w:t>
            </w:r>
            <w:r w:rsidRPr="009E0A3B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Πρόεδρος Εθνικής Συνομοσπονδίας Ατόμων με Αναπηρία και Ινστιτούτου Εθνικής Συνομοσπονδίας Ατόμων με Αναπηρία &amp; Χρόνιες Παθήσεις</w:t>
            </w:r>
            <w:r w:rsid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,</w:t>
            </w:r>
            <w:r w:rsidR="00BE208C" w:rsidRP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</w:t>
            </w:r>
            <w:r w:rsid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Πρόεδρος Ευρωπαικού Φόρουμ για την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Αναπηρία (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</w:rPr>
              <w:t>EDF</w:t>
            </w:r>
            <w:r w:rsidR="00FB4550" w:rsidRPr="00FB455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)</w:t>
            </w:r>
            <w:r w:rsid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και </w:t>
            </w:r>
            <w:r w:rsid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Διεθνούς Συμμαχίας για την Αναπηρία (</w:t>
            </w:r>
            <w:r w:rsidR="00BE208C">
              <w:rPr>
                <w:rFonts w:ascii="Liberation Sans Narrow" w:hAnsi="Liberation Sans Narrow"/>
                <w:noProof/>
                <w:sz w:val="24"/>
                <w:szCs w:val="24"/>
              </w:rPr>
              <w:t>IDA</w:t>
            </w:r>
            <w:r w:rsidR="00BE208C" w:rsidRP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)</w:t>
            </w:r>
          </w:p>
          <w:p w14:paraId="48D3860A" w14:textId="19526FF8" w:rsidR="00FB4550" w:rsidRPr="007465C1" w:rsidRDefault="00FB4550" w:rsidP="00A47328">
            <w:pPr>
              <w:pStyle w:val="a5"/>
              <w:numPr>
                <w:ilvl w:val="0"/>
                <w:numId w:val="7"/>
              </w:numPr>
              <w:spacing w:after="20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 w:rsidRPr="000F55C7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Εκπρόσωπος</w:t>
            </w:r>
            <w:r w:rsidR="000F55C7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="000F55C7" w:rsidRPr="000F55C7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Ειδικής Υπηρεσίας Διαχείρισης Προγράμματος «Ανθρώπινο Δυναμικό και Κοινωνική Συνοχή»</w:t>
            </w:r>
          </w:p>
        </w:tc>
      </w:tr>
      <w:tr w:rsidR="00685AD5" w:rsidRPr="00F34C1F" w14:paraId="34C531F3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3FAF4F16" w14:textId="074B4CCA" w:rsidR="00685AD5" w:rsidRPr="009E0A3B" w:rsidRDefault="007465C1" w:rsidP="009E0A3B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10.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30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– 10.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50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260C5EB2" w14:textId="7A65419A" w:rsidR="00685AD5" w:rsidRDefault="00685AD5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7465C1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Ιστορία</w:t>
            </w:r>
            <w:r w:rsid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</w:rPr>
              <w:t xml:space="preserve"> </w:t>
            </w:r>
            <w:r w:rsid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του</w:t>
            </w:r>
            <w:r w:rsidRPr="007465C1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Α</w:t>
            </w:r>
            <w:r w:rsidRPr="007465C1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ναπηρικού </w:t>
            </w:r>
            <w:r w:rsid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Κ</w:t>
            </w:r>
            <w:r w:rsidRPr="007465C1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ινήματος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</w:p>
          <w:p w14:paraId="4379DAA1" w14:textId="630BDE2E" w:rsidR="007465C1" w:rsidRPr="007465C1" w:rsidRDefault="007465C1" w:rsidP="00A47328">
            <w:pPr>
              <w:pStyle w:val="a5"/>
              <w:numPr>
                <w:ilvl w:val="0"/>
                <w:numId w:val="7"/>
              </w:numPr>
              <w:spacing w:after="20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Δημήτρης Λογαράς, </w:t>
            </w:r>
            <w:r w:rsidRPr="007465C1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Υπε</w:t>
            </w:r>
            <w:r w:rsidR="00626B67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ύ</w:t>
            </w:r>
            <w:r w:rsidRPr="007465C1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θυνος Τομέα Ανάπτυξης Πολιτικών για την Αναπηρία</w:t>
            </w:r>
          </w:p>
        </w:tc>
      </w:tr>
      <w:tr w:rsidR="004661C5" w:rsidRPr="00F34C1F" w14:paraId="482D7FB6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65959BB5" w14:textId="2DB9525F" w:rsidR="001C4C25" w:rsidRPr="001C4C25" w:rsidRDefault="007465C1" w:rsidP="0097026F">
            <w:pPr>
              <w:spacing w:after="120" w:line="264" w:lineRule="auto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10.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50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– 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11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46240438" w14:textId="0A7E8F80" w:rsidR="001C4C25" w:rsidRPr="00685AD5" w:rsidRDefault="00685AD5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Παρουσίαση Ινστιτούτου Εθνικής Συνομοσπονδίας Ατόμων με Αναπηρία</w:t>
            </w:r>
            <w:r w:rsidR="00626B67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&amp; Χρόνιες Παθήσεις</w:t>
            </w: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, ΙΝ-ΕΣΑμεΑ</w:t>
            </w:r>
          </w:p>
          <w:p w14:paraId="37836E5C" w14:textId="39C29FE0" w:rsidR="006F15A4" w:rsidRPr="006F15A4" w:rsidRDefault="00685AD5" w:rsidP="00A47328">
            <w:pPr>
              <w:pStyle w:val="a5"/>
              <w:numPr>
                <w:ilvl w:val="0"/>
                <w:numId w:val="7"/>
              </w:numPr>
              <w:spacing w:after="20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Εβελίνα Καλλιμάνη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– Αν. Διευθύντρια ΙΝ-ΕΣΑμεΑ</w:t>
            </w:r>
          </w:p>
        </w:tc>
      </w:tr>
      <w:tr w:rsidR="004661C5" w:rsidRPr="009E0A3B" w14:paraId="495477DB" w14:textId="77777777" w:rsidTr="004661C5">
        <w:tc>
          <w:tcPr>
            <w:tcW w:w="9579" w:type="dxa"/>
            <w:gridSpan w:val="2"/>
            <w:tcBorders>
              <w:top w:val="single" w:sz="24" w:space="0" w:color="297889"/>
              <w:left w:val="nil"/>
              <w:bottom w:val="nil"/>
              <w:right w:val="nil"/>
            </w:tcBorders>
          </w:tcPr>
          <w:p w14:paraId="4737F8E6" w14:textId="63E428F7" w:rsidR="004661C5" w:rsidRPr="00685AD5" w:rsidRDefault="004661C5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304698A" wp14:editId="143EDC12">
                  <wp:extent cx="5957711" cy="895429"/>
                  <wp:effectExtent l="0" t="0" r="5080" b="0"/>
                  <wp:docPr id="887229929" name="Εικόνα 887229929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635" cy="89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1C5" w:rsidRPr="009E0A3B" w14:paraId="073EB400" w14:textId="77777777" w:rsidTr="004661C5">
        <w:tc>
          <w:tcPr>
            <w:tcW w:w="9579" w:type="dxa"/>
            <w:gridSpan w:val="2"/>
            <w:tcBorders>
              <w:top w:val="nil"/>
              <w:left w:val="nil"/>
              <w:bottom w:val="single" w:sz="24" w:space="0" w:color="297889"/>
              <w:right w:val="nil"/>
            </w:tcBorders>
          </w:tcPr>
          <w:p w14:paraId="29BE5E91" w14:textId="77777777" w:rsidR="004661C5" w:rsidRDefault="004661C5" w:rsidP="006F15A4">
            <w:pPr>
              <w:spacing w:after="120" w:line="264" w:lineRule="auto"/>
              <w:jc w:val="both"/>
              <w:rPr>
                <w:noProof/>
              </w:rPr>
            </w:pPr>
          </w:p>
        </w:tc>
      </w:tr>
      <w:tr w:rsidR="004661C5" w:rsidRPr="00F34C1F" w14:paraId="705FBCC3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14893D1D" w14:textId="4838D8F3" w:rsidR="001C4C25" w:rsidRPr="001C4C25" w:rsidRDefault="007465C1" w:rsidP="0097026F">
            <w:pPr>
              <w:spacing w:after="120" w:line="264" w:lineRule="auto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– 1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2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72645E0D" w14:textId="38237AA8" w:rsidR="001C4C25" w:rsidRPr="00685AD5" w:rsidRDefault="00ED34EE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ED34EE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Η Σημασία της Διά Βίου Εκπαίδευσης στα Άτομα με Αναπηρία </w:t>
            </w:r>
            <w:r w:rsid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- </w:t>
            </w:r>
            <w:r w:rsidR="00BE208C"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Παρουσιάση Πράξης</w:t>
            </w:r>
          </w:p>
          <w:p w14:paraId="6FFA4CC3" w14:textId="08633029" w:rsidR="009E0A3B" w:rsidRPr="009E0A3B" w:rsidRDefault="00685AD5" w:rsidP="00A47328">
            <w:pPr>
              <w:pStyle w:val="a5"/>
              <w:numPr>
                <w:ilvl w:val="0"/>
                <w:numId w:val="7"/>
              </w:numPr>
              <w:spacing w:after="20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Νεκταρία Αποστολάκη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– Υπεύθυνη Τομέα Προγραμμάτων Ε.Σ.Α.μεΑ.</w:t>
            </w:r>
          </w:p>
        </w:tc>
      </w:tr>
      <w:tr w:rsidR="001C4C25" w:rsidRPr="00F34C1F" w14:paraId="4441C4E1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23D982A6" w14:textId="407B8425" w:rsidR="001C4C25" w:rsidRPr="001C4C25" w:rsidRDefault="007465C1" w:rsidP="0097026F">
            <w:pPr>
              <w:spacing w:after="120" w:line="264" w:lineRule="auto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11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20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– 1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4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00328FA9" w14:textId="1F493C39" w:rsidR="001C4C25" w:rsidRPr="00685AD5" w:rsidRDefault="00685AD5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Παρουσίαση Εκπαιδευτικού Υλικού</w:t>
            </w:r>
            <w:r w:rsid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της Πράξης</w:t>
            </w:r>
          </w:p>
          <w:p w14:paraId="6A75CCE1" w14:textId="75C54DB7" w:rsidR="00685AD5" w:rsidRPr="00685AD5" w:rsidRDefault="00685AD5" w:rsidP="00A47328">
            <w:pPr>
              <w:pStyle w:val="a5"/>
              <w:numPr>
                <w:ilvl w:val="0"/>
                <w:numId w:val="7"/>
              </w:numPr>
              <w:spacing w:after="20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Εβελίνα Καλλιμάνη</w:t>
            </w:r>
            <w:r w:rsidRPr="00685AD5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– Αν. Διευθύντρια ΙΝ-ΕΣΑμεΑ</w:t>
            </w:r>
          </w:p>
        </w:tc>
      </w:tr>
      <w:tr w:rsidR="001C4C25" w:rsidRPr="00F34C1F" w14:paraId="7DC2AE8C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2A2AD038" w14:textId="32F8E23C" w:rsidR="001C4C25" w:rsidRPr="001C4C25" w:rsidRDefault="00A47328" w:rsidP="0097026F">
            <w:pPr>
              <w:spacing w:after="120" w:line="264" w:lineRule="auto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11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40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– 1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2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3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5E333331" w14:textId="25CEEEBE" w:rsidR="006A3D30" w:rsidRPr="006A3D30" w:rsidRDefault="006F15A4" w:rsidP="006A3D30">
            <w:pPr>
              <w:spacing w:after="200" w:line="264" w:lineRule="auto"/>
              <w:jc w:val="both"/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Το Περιβάλλον των </w:t>
            </w:r>
            <w:r w:rsidR="00306ED0" w:rsidRPr="00306ED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Ε</w:t>
            </w:r>
            <w:r w:rsidR="007465C1" w:rsidRPr="00306ED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κπ</w:t>
            </w:r>
            <w:r w:rsidR="00306ED0" w:rsidRPr="00306ED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αιδευτικών Προγραμμάτων 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– Υλοποίηση </w:t>
            </w:r>
          </w:p>
          <w:p w14:paraId="0071645F" w14:textId="3A1B8486" w:rsidR="006F15A4" w:rsidRPr="006A3D30" w:rsidRDefault="006F15A4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</w:pPr>
            <w:r w:rsidRPr="006A3D30"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  <w:t>Π.Ε.1: «Πρόγραμμα εκπαίδευσης αιρετών στελεχών και εργαζομένων του αναπηρικού κινήματος στο σχεδιασμό πολιτικής για θέματα αναπηρίας»</w:t>
            </w:r>
          </w:p>
          <w:p w14:paraId="59048DF5" w14:textId="62B4A361" w:rsidR="00306ED0" w:rsidRPr="006F15A4" w:rsidRDefault="00306ED0" w:rsidP="00FB4550">
            <w:pPr>
              <w:pStyle w:val="a5"/>
              <w:numPr>
                <w:ilvl w:val="0"/>
                <w:numId w:val="8"/>
              </w:numPr>
              <w:spacing w:after="12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Δημήτρης Σηφάκης</w:t>
            </w:r>
            <w:r w:rsidR="00B4220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– 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Pr="00306ED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Πρόεδρος Πανελλ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η</w:t>
            </w:r>
            <w:r w:rsidRPr="00306ED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νίου Συνδέσμου Τυφλών</w:t>
            </w:r>
            <w:r w:rsidR="006F15A4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, Μέλος Ε.Γ. της Ε.Σ.Α.μεΑ.</w:t>
            </w:r>
          </w:p>
          <w:p w14:paraId="0A339814" w14:textId="785DDFA6" w:rsidR="006F15A4" w:rsidRPr="006F15A4" w:rsidRDefault="006F15A4" w:rsidP="006F15A4">
            <w:pPr>
              <w:pStyle w:val="a5"/>
              <w:numPr>
                <w:ilvl w:val="0"/>
                <w:numId w:val="8"/>
              </w:num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Εβελίνα Καλλιμάνη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– Αν. Διευθύντρια ΙΝ-ΕΣΑμεΑ</w:t>
            </w:r>
          </w:p>
          <w:p w14:paraId="61E30D6F" w14:textId="032E436E" w:rsidR="006F15A4" w:rsidRPr="006A3D30" w:rsidRDefault="006F15A4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</w:pPr>
            <w:r w:rsidRPr="006A3D30"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  <w:t>Π.Ε.2: «Πρόγραμμα Ενδυνάμωσης των ατόμων με χρόνια πάθηση»</w:t>
            </w:r>
          </w:p>
          <w:p w14:paraId="557B36D9" w14:textId="00A2E321" w:rsidR="00BE208C" w:rsidRDefault="00BE208C" w:rsidP="00FB4550">
            <w:pPr>
              <w:pStyle w:val="a5"/>
              <w:numPr>
                <w:ilvl w:val="0"/>
                <w:numId w:val="8"/>
              </w:numPr>
              <w:spacing w:after="12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Ιωάννης Βαρδακαστάνης 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– </w:t>
            </w:r>
            <w:r w:rsidR="00FB4550" w:rsidRPr="009E0A3B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Πρόεδρος Εθνικής Συνομοσπονδίας Ατόμων με Αναπηρία και Ινστιτούτου Εθνικής Συνομοσπονδίας Ατόμων με Αναπηρία &amp; Χρόνιες Παθήσεις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,</w:t>
            </w:r>
            <w:r w:rsidR="00FB4550" w:rsidRP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Πρόεδρος Ευρωπαικού Φόρουμ για την Αναπηρία (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</w:rPr>
              <w:t>EDF</w:t>
            </w:r>
            <w:r w:rsidR="00FB4550" w:rsidRPr="00FB455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)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και Διεθνούς Συμμαχίας για την Αναπηρία (</w:t>
            </w:r>
            <w:r w:rsidR="00FB4550">
              <w:rPr>
                <w:rFonts w:ascii="Liberation Sans Narrow" w:hAnsi="Liberation Sans Narrow"/>
                <w:noProof/>
                <w:sz w:val="24"/>
                <w:szCs w:val="24"/>
              </w:rPr>
              <w:t>IDA</w:t>
            </w:r>
            <w:r w:rsidR="00FB4550" w:rsidRP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)</w:t>
            </w:r>
          </w:p>
          <w:p w14:paraId="2E451AD2" w14:textId="340C4336" w:rsidR="006F15A4" w:rsidRPr="006F15A4" w:rsidRDefault="006F15A4" w:rsidP="006F15A4">
            <w:pPr>
              <w:pStyle w:val="a5"/>
              <w:numPr>
                <w:ilvl w:val="0"/>
                <w:numId w:val="8"/>
              </w:num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685AD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Εβελίνα Καλλιμάνη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– Αν. Διευθύντρια ΙΝ-ΕΣΑμεΑ</w:t>
            </w:r>
          </w:p>
          <w:p w14:paraId="6F63F260" w14:textId="5F4B4FFD" w:rsidR="006F15A4" w:rsidRPr="006A3D30" w:rsidRDefault="006F15A4" w:rsidP="006F15A4">
            <w:pPr>
              <w:spacing w:after="12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</w:pPr>
            <w:r w:rsidRPr="006A3D30"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  <w:t>Π.Ε.3: «Ενδυνάμωση οικογενειών παιδιών, εφήβων ενηλίκων με αναπηρία και εκπαίδευση των μελών για να λειτουργήσουν ως συνήγοροι»</w:t>
            </w:r>
          </w:p>
          <w:p w14:paraId="66EB7CC6" w14:textId="21835406" w:rsidR="006F15A4" w:rsidRPr="006F15A4" w:rsidRDefault="006F15A4" w:rsidP="00FB4550">
            <w:pPr>
              <w:pStyle w:val="a5"/>
              <w:numPr>
                <w:ilvl w:val="0"/>
                <w:numId w:val="8"/>
              </w:numPr>
              <w:spacing w:after="12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Ιωάννης Μοσχολιός</w:t>
            </w:r>
            <w:r w:rsidR="00B4220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– </w:t>
            </w:r>
            <w:r w:rsidRPr="006F15A4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Πρόεδρος Παvελλήvιας Ομoσπovδίας Σωματείωv Γovέωv και Κηδεμόvωv Ατόμωv με Αvαπηρί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α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, </w:t>
            </w:r>
            <w:r w:rsidRPr="006F15A4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ΠΟΣΓΚΑμεΑ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, </w:t>
            </w:r>
            <w:r w:rsid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Αντιπρόεδρος ΙΝ-ΕΣΑμεΑ και Αν. Γενικός Γρ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α</w:t>
            </w:r>
            <w:r w:rsid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μματέας Ε.Σ.Α.μεΑ. </w:t>
            </w:r>
          </w:p>
          <w:p w14:paraId="4782BE13" w14:textId="6FEA0B0D" w:rsidR="006F15A4" w:rsidRPr="004661C5" w:rsidRDefault="006F15A4" w:rsidP="004661C5">
            <w:pPr>
              <w:pStyle w:val="a5"/>
              <w:numPr>
                <w:ilvl w:val="0"/>
                <w:numId w:val="8"/>
              </w:numPr>
              <w:spacing w:after="120" w:line="264" w:lineRule="auto"/>
              <w:jc w:val="both"/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Δημήτρης Λογαράς</w:t>
            </w:r>
            <w:r w:rsidR="00B4220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– </w:t>
            </w:r>
            <w:r w:rsidRPr="007465C1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Υπευθυνος Τομέα Ανάπτυξης Πολιτικών για την Αναπηρία</w:t>
            </w:r>
            <w:r w:rsidR="004661C5">
              <w:rPr>
                <w:rFonts w:ascii="Liberation Sans Narrow" w:hAnsi="Liberation Sans Narrow"/>
                <w:sz w:val="24"/>
                <w:szCs w:val="24"/>
                <w:lang w:val="el-GR"/>
              </w:rPr>
              <w:tab/>
            </w:r>
          </w:p>
        </w:tc>
      </w:tr>
      <w:tr w:rsidR="004661C5" w:rsidRPr="009E0A3B" w14:paraId="50173F3B" w14:textId="77777777" w:rsidTr="004661C5">
        <w:tc>
          <w:tcPr>
            <w:tcW w:w="9579" w:type="dxa"/>
            <w:gridSpan w:val="2"/>
            <w:tcBorders>
              <w:top w:val="single" w:sz="24" w:space="0" w:color="297889"/>
              <w:left w:val="nil"/>
              <w:bottom w:val="nil"/>
              <w:right w:val="nil"/>
            </w:tcBorders>
          </w:tcPr>
          <w:p w14:paraId="4AB30017" w14:textId="5F484DBC" w:rsidR="004661C5" w:rsidRDefault="004661C5" w:rsidP="006A3D30">
            <w:pPr>
              <w:spacing w:after="200" w:line="264" w:lineRule="auto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73DB0CFF" wp14:editId="358E7B76">
                  <wp:extent cx="5957711" cy="895429"/>
                  <wp:effectExtent l="0" t="0" r="5080" b="0"/>
                  <wp:docPr id="169308960" name="Εικόνα 169308960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635" cy="89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1C5" w:rsidRPr="009E0A3B" w14:paraId="70D90AFE" w14:textId="77777777" w:rsidTr="004661C5">
        <w:tc>
          <w:tcPr>
            <w:tcW w:w="2132" w:type="dxa"/>
            <w:tcBorders>
              <w:top w:val="nil"/>
              <w:left w:val="nil"/>
              <w:bottom w:val="single" w:sz="24" w:space="0" w:color="297889"/>
              <w:right w:val="nil"/>
            </w:tcBorders>
          </w:tcPr>
          <w:p w14:paraId="7DC4FFCF" w14:textId="77777777" w:rsidR="004661C5" w:rsidRDefault="004661C5" w:rsidP="004661C5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</w:p>
        </w:tc>
        <w:tc>
          <w:tcPr>
            <w:tcW w:w="7447" w:type="dxa"/>
            <w:tcBorders>
              <w:top w:val="nil"/>
              <w:left w:val="nil"/>
              <w:bottom w:val="single" w:sz="24" w:space="0" w:color="297889"/>
              <w:right w:val="nil"/>
            </w:tcBorders>
          </w:tcPr>
          <w:p w14:paraId="099694D9" w14:textId="77777777" w:rsidR="004661C5" w:rsidRPr="006A3D30" w:rsidRDefault="004661C5" w:rsidP="004661C5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</w:pPr>
          </w:p>
        </w:tc>
      </w:tr>
      <w:tr w:rsidR="004661C5" w:rsidRPr="00F34C1F" w14:paraId="57646B7A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30AF3449" w14:textId="0BFF7064" w:rsidR="004661C5" w:rsidRPr="001C4C25" w:rsidRDefault="004661C5" w:rsidP="004661C5">
            <w:pPr>
              <w:spacing w:after="120" w:line="264" w:lineRule="auto"/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</w:pP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7C613A81" w14:textId="77777777" w:rsidR="004661C5" w:rsidRDefault="004661C5" w:rsidP="004661C5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</w:pPr>
            <w:r w:rsidRPr="006A3D30">
              <w:rPr>
                <w:rFonts w:ascii="Liberation Sans Narrow" w:hAnsi="Liberation Sans Narrow"/>
                <w:b/>
                <w:bCs/>
                <w:noProof/>
                <w:color w:val="297889"/>
                <w:sz w:val="24"/>
                <w:szCs w:val="24"/>
                <w:lang w:val="el-GR"/>
              </w:rPr>
              <w:t>Π.Ε.4: «Ενδυνάμωση ατόμων με νοητικές, αναπτυξιακές αναπηρίες και εγκεφαλική παράλυση για να λειτουργήσουν ως αυτό-συνήγοροι (Self - Advocates)»</w:t>
            </w:r>
          </w:p>
          <w:p w14:paraId="1868F2A2" w14:textId="4451D415" w:rsidR="004661C5" w:rsidRPr="004661C5" w:rsidRDefault="004661C5" w:rsidP="004661C5">
            <w:pPr>
              <w:pStyle w:val="a5"/>
              <w:numPr>
                <w:ilvl w:val="0"/>
                <w:numId w:val="8"/>
              </w:numPr>
              <w:spacing w:after="12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BE208C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Χρήστος Κουκοβίνης</w:t>
            </w:r>
            <w:r w:rsidR="00B42200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– </w:t>
            </w:r>
            <w:r w:rsidRP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Ταμίας Παvελλήvιας Ομoσπovδίας Σωματείωv Γovέωv και Κηδεμόvωv Ατόμωv με Αvαπηρί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α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</w:t>
            </w:r>
            <w:r w:rsidRP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ΠΟΣΓΚΑμεΑ,</w:t>
            </w:r>
            <w:r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Ταμίας ΙΝ-ΕΣΑμεΑ, </w:t>
            </w:r>
            <w:r w:rsidRPr="00BE208C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>Μέλος της Ε.Γ. της Ε.Σ.Α.μεΑ.</w:t>
            </w:r>
          </w:p>
          <w:p w14:paraId="4C759F13" w14:textId="6644E4A2" w:rsidR="004661C5" w:rsidRPr="00A47328" w:rsidRDefault="004661C5" w:rsidP="004661C5">
            <w:pPr>
              <w:pStyle w:val="a5"/>
              <w:numPr>
                <w:ilvl w:val="0"/>
                <w:numId w:val="8"/>
              </w:numPr>
              <w:spacing w:after="120" w:line="264" w:lineRule="auto"/>
              <w:ind w:left="714" w:hanging="357"/>
              <w:contextualSpacing w:val="0"/>
              <w:jc w:val="both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4661C5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Εβελίνα Καλλιμάνη</w:t>
            </w:r>
            <w:r w:rsidRPr="004661C5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</w:t>
            </w:r>
            <w:r w:rsidR="00B42200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– </w:t>
            </w:r>
            <w:r w:rsidRPr="004661C5">
              <w:rPr>
                <w:rFonts w:ascii="Liberation Sans Narrow" w:hAnsi="Liberation Sans Narrow"/>
                <w:noProof/>
                <w:sz w:val="24"/>
                <w:szCs w:val="24"/>
                <w:lang w:val="el-GR"/>
              </w:rPr>
              <w:t xml:space="preserve"> Αν. Διευθύντρια ΙΝ-ΕΣΑμεΑ</w:t>
            </w:r>
          </w:p>
        </w:tc>
      </w:tr>
      <w:tr w:rsidR="004661C5" w:rsidRPr="009E0A3B" w14:paraId="730D9FBC" w14:textId="77777777" w:rsidTr="004661C5">
        <w:tc>
          <w:tcPr>
            <w:tcW w:w="2132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60884041" w14:textId="35CCB75E" w:rsidR="004661C5" w:rsidRDefault="004661C5" w:rsidP="004661C5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12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30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 – 1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3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.</w:t>
            </w:r>
            <w:r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</w:t>
            </w:r>
            <w:r w:rsidRPr="009E0A3B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>0</w:t>
            </w:r>
          </w:p>
        </w:tc>
        <w:tc>
          <w:tcPr>
            <w:tcW w:w="7447" w:type="dxa"/>
            <w:tcBorders>
              <w:top w:val="single" w:sz="24" w:space="0" w:color="297889"/>
              <w:left w:val="single" w:sz="24" w:space="0" w:color="297889"/>
              <w:bottom w:val="single" w:sz="24" w:space="0" w:color="297889"/>
              <w:right w:val="single" w:sz="24" w:space="0" w:color="297889"/>
            </w:tcBorders>
          </w:tcPr>
          <w:p w14:paraId="6615F2B9" w14:textId="09A364A0" w:rsidR="004661C5" w:rsidRPr="00A47328" w:rsidRDefault="004661C5" w:rsidP="004661C5">
            <w:pPr>
              <w:spacing w:after="120" w:line="264" w:lineRule="auto"/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</w:pPr>
            <w:r w:rsidRPr="00A47328">
              <w:rPr>
                <w:rFonts w:ascii="Liberation Sans Narrow" w:hAnsi="Liberation Sans Narrow"/>
                <w:b/>
                <w:bCs/>
                <w:noProof/>
                <w:sz w:val="24"/>
                <w:szCs w:val="24"/>
                <w:lang w:val="el-GR"/>
              </w:rPr>
              <w:t xml:space="preserve">Ερωτήσεις – Κλείσιμο </w:t>
            </w:r>
          </w:p>
        </w:tc>
      </w:tr>
    </w:tbl>
    <w:p w14:paraId="039A55FF" w14:textId="5A7A04F5" w:rsidR="0097026F" w:rsidRDefault="001C4C25" w:rsidP="00BF4553">
      <w:pPr>
        <w:spacing w:before="6520"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27EFEF40" wp14:editId="7C14DE9B">
            <wp:extent cx="6120765" cy="919936"/>
            <wp:effectExtent l="0" t="0" r="0" b="0"/>
            <wp:docPr id="24" name="Εικόνα 24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4D3AF" w14:textId="77777777" w:rsidR="001C4C25" w:rsidRDefault="001C4C25" w:rsidP="00160462">
      <w:pPr>
        <w:spacing w:after="0" w:line="240" w:lineRule="auto"/>
      </w:pPr>
      <w:r>
        <w:separator/>
      </w:r>
    </w:p>
  </w:endnote>
  <w:endnote w:type="continuationSeparator" w:id="0">
    <w:p w14:paraId="25D874E9" w14:textId="77777777" w:rsidR="001C4C25" w:rsidRDefault="001C4C25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1" w:fontKey="{3064BF86-B65F-4E8C-B966-E0AFEAC646E9}"/>
    <w:embedBold r:id="rId2" w:fontKey="{834338DA-61FD-4DC7-8B78-10ECF6596AFB}"/>
    <w:embedItalic r:id="rId3" w:fontKey="{7E1D4A62-B4BF-4281-A3A5-3A0C9FE44E06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3C1A7EFE-B6F8-47FA-9073-FC0C99554A62}"/>
    <w:embedBold r:id="rId5" w:fontKey="{4A0346C0-95C5-4E6D-BD44-D38405F99BA4}"/>
    <w:embedItalic r:id="rId6" w:fontKey="{28485CF8-8473-4383-B5B6-68407E2FA124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994A74BD-6F20-47E5-BC25-4B327A1985C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F622CE73-5400-4A40-AD6E-98C097A519EB}"/>
    <w:embedBold r:id="rId9" w:fontKey="{EE6902C9-4C49-4E0A-B110-B94C14B396C7}"/>
    <w:embedItalic r:id="rId10" w:fontKey="{95A33BF9-A6AA-478B-BA41-6935FFCF363D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1" w:fontKey="{AF0E376D-1CC7-4C5A-BC10-B4427089D0C4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6878D37A-639E-4EDE-BA4D-FBD614D11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DE8B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88CD97A" wp14:editId="0E7FF43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D6BA0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CD97A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1BD6BA0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5DC9969C" wp14:editId="19A3BF55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242124556" name="Εικόνα 2421245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7BA9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29FB09D" wp14:editId="63473539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1330035411" name="Εικόνα 13300354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DD1C2C5" wp14:editId="3329CB1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57971D0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5613527" wp14:editId="5D410669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6C53FB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29FE3E8" wp14:editId="6AF6F520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374B9B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F26AF28" wp14:editId="2A1A65F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7603A6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1C6F67F" wp14:editId="58EB3556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E2A2BE1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269FDDB" wp14:editId="473C9DB0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E4B1672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7B7A4EB0" wp14:editId="1E29A968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2118104523" name="Εικόνα 21181045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F54AAD0" wp14:editId="2E29B19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25573758" name="Εικόνα 1255737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1D9E1D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6A3D30">
        <w:rPr>
          <w:rFonts w:ascii="Roboto Condensed" w:hAnsi="Roboto Condensed"/>
          <w:color w:val="297889"/>
          <w:lang w:val="it-IT"/>
        </w:rPr>
        <w:t>info</w:t>
      </w:r>
      <w:r w:rsidR="000F720D" w:rsidRPr="000F720D">
        <w:rPr>
          <w:rFonts w:ascii="Roboto Condensed" w:hAnsi="Roboto Condensed"/>
          <w:color w:val="297889"/>
          <w:lang w:val="it-IT"/>
        </w:rPr>
        <w:t>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2EBA51C5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108F11BA" wp14:editId="5BA7C990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9CAAEA" w14:textId="77777777" w:rsidR="00314849" w:rsidRPr="006E5DC8" w:rsidRDefault="002A4AE7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108F11BA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489CAAEA" w14:textId="77777777" w:rsidR="00314849" w:rsidRPr="006E5DC8" w:rsidRDefault="001105A7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EEC6D9B" wp14:editId="5F35BA69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3FB040" w14:textId="77777777" w:rsidR="00314849" w:rsidRPr="006E5DC8" w:rsidRDefault="002A4AE7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EEC6D9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83FB040" w14:textId="77777777" w:rsidR="00314849" w:rsidRPr="006E5DC8" w:rsidRDefault="001105A7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2B3D2596" wp14:editId="63D7C45B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2E1534" w14:textId="77777777" w:rsidR="00314849" w:rsidRPr="006E5DC8" w:rsidRDefault="002A4AE7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2B3D2596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42E1534" w14:textId="77777777" w:rsidR="00314849" w:rsidRPr="006E5DC8" w:rsidRDefault="001105A7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794C13B" wp14:editId="50C5DD08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3A396C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794C13B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193A396C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BA1A" w14:textId="77777777" w:rsidR="001C4C25" w:rsidRDefault="001C4C25" w:rsidP="00160462">
      <w:pPr>
        <w:spacing w:after="0" w:line="240" w:lineRule="auto"/>
      </w:pPr>
      <w:r>
        <w:separator/>
      </w:r>
    </w:p>
  </w:footnote>
  <w:footnote w:type="continuationSeparator" w:id="0">
    <w:p w14:paraId="6F448A76" w14:textId="77777777" w:rsidR="001C4C25" w:rsidRDefault="001C4C25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3D45D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16C585B" wp14:editId="448682AF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1651219769" name="Εικόνα 16512197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7750556D" wp14:editId="5FEA3F57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813914805" name="Εικόνα 18139148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F5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9EFDF7E" wp14:editId="425DC6C8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064186876" name="Εικόνα 10641868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C64C7"/>
    <w:multiLevelType w:val="multilevel"/>
    <w:tmpl w:val="BF8E5EE6"/>
    <w:lvl w:ilvl="0">
      <w:start w:val="10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0235C"/>
    <w:multiLevelType w:val="hybridMultilevel"/>
    <w:tmpl w:val="A578738E"/>
    <w:lvl w:ilvl="0" w:tplc="CC962960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919DA"/>
    <w:multiLevelType w:val="hybridMultilevel"/>
    <w:tmpl w:val="0FF8059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C258B"/>
    <w:multiLevelType w:val="hybridMultilevel"/>
    <w:tmpl w:val="FA7E7D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83060"/>
    <w:multiLevelType w:val="hybridMultilevel"/>
    <w:tmpl w:val="4CB6769C"/>
    <w:lvl w:ilvl="0" w:tplc="DA3CDC26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7"/>
  </w:num>
  <w:num w:numId="2" w16cid:durableId="1102800844">
    <w:abstractNumId w:val="0"/>
  </w:num>
  <w:num w:numId="3" w16cid:durableId="1851748815">
    <w:abstractNumId w:val="2"/>
  </w:num>
  <w:num w:numId="4" w16cid:durableId="769202746">
    <w:abstractNumId w:val="3"/>
  </w:num>
  <w:num w:numId="5" w16cid:durableId="1013721883">
    <w:abstractNumId w:val="6"/>
  </w:num>
  <w:num w:numId="6" w16cid:durableId="58672107">
    <w:abstractNumId w:val="1"/>
  </w:num>
  <w:num w:numId="7" w16cid:durableId="636565236">
    <w:abstractNumId w:val="5"/>
  </w:num>
  <w:num w:numId="8" w16cid:durableId="2038579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25"/>
    <w:rsid w:val="000220B0"/>
    <w:rsid w:val="00062756"/>
    <w:rsid w:val="00095321"/>
    <w:rsid w:val="000C4175"/>
    <w:rsid w:val="000F55C7"/>
    <w:rsid w:val="000F720D"/>
    <w:rsid w:val="001105A7"/>
    <w:rsid w:val="00122691"/>
    <w:rsid w:val="00124599"/>
    <w:rsid w:val="001567EF"/>
    <w:rsid w:val="00160462"/>
    <w:rsid w:val="0016416C"/>
    <w:rsid w:val="001C4C25"/>
    <w:rsid w:val="0024060A"/>
    <w:rsid w:val="00253C1A"/>
    <w:rsid w:val="002604E0"/>
    <w:rsid w:val="00264EE5"/>
    <w:rsid w:val="00282EB8"/>
    <w:rsid w:val="00300F4D"/>
    <w:rsid w:val="00306ED0"/>
    <w:rsid w:val="00314849"/>
    <w:rsid w:val="00315AF6"/>
    <w:rsid w:val="003372BB"/>
    <w:rsid w:val="003B657A"/>
    <w:rsid w:val="003E24FE"/>
    <w:rsid w:val="00400631"/>
    <w:rsid w:val="0044432E"/>
    <w:rsid w:val="00447CF0"/>
    <w:rsid w:val="004661C5"/>
    <w:rsid w:val="004B50FC"/>
    <w:rsid w:val="0051558E"/>
    <w:rsid w:val="005E1F6A"/>
    <w:rsid w:val="00602B73"/>
    <w:rsid w:val="00626B67"/>
    <w:rsid w:val="00685AD5"/>
    <w:rsid w:val="006A3D30"/>
    <w:rsid w:val="006E5DC8"/>
    <w:rsid w:val="006F15A4"/>
    <w:rsid w:val="007225BD"/>
    <w:rsid w:val="007465C1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903894"/>
    <w:rsid w:val="009228A4"/>
    <w:rsid w:val="00943265"/>
    <w:rsid w:val="00962496"/>
    <w:rsid w:val="0097026F"/>
    <w:rsid w:val="009B6919"/>
    <w:rsid w:val="009D4B36"/>
    <w:rsid w:val="009E0A3B"/>
    <w:rsid w:val="00A02BD2"/>
    <w:rsid w:val="00A47328"/>
    <w:rsid w:val="00A7485E"/>
    <w:rsid w:val="00B42200"/>
    <w:rsid w:val="00B636AB"/>
    <w:rsid w:val="00BB7EA9"/>
    <w:rsid w:val="00BD1FEA"/>
    <w:rsid w:val="00BE01B2"/>
    <w:rsid w:val="00BE208C"/>
    <w:rsid w:val="00BF4553"/>
    <w:rsid w:val="00C65D1D"/>
    <w:rsid w:val="00CA3430"/>
    <w:rsid w:val="00D10552"/>
    <w:rsid w:val="00D57507"/>
    <w:rsid w:val="00D858C1"/>
    <w:rsid w:val="00D94787"/>
    <w:rsid w:val="00D9688F"/>
    <w:rsid w:val="00DC2AC5"/>
    <w:rsid w:val="00DE7535"/>
    <w:rsid w:val="00E05256"/>
    <w:rsid w:val="00E25409"/>
    <w:rsid w:val="00E665F8"/>
    <w:rsid w:val="00EA4738"/>
    <w:rsid w:val="00EC4ABC"/>
    <w:rsid w:val="00ED34EE"/>
    <w:rsid w:val="00EE6385"/>
    <w:rsid w:val="00F34C1F"/>
    <w:rsid w:val="00FB4550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DDD4A"/>
  <w15:chartTrackingRefBased/>
  <w15:docId w15:val="{8B5E27C6-78F2-43CE-B39B-82D00EB2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facebook.com/INESAmeAGR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youtube.com/channel/UCc93LlOzO4714aN1Z2wghL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-esamea.g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</Template>
  <TotalTime>369</TotalTime>
  <Pages>3</Pages>
  <Words>471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Evelina Kallimani</cp:lastModifiedBy>
  <cp:revision>26</cp:revision>
  <cp:lastPrinted>2023-07-11T06:07:00Z</cp:lastPrinted>
  <dcterms:created xsi:type="dcterms:W3CDTF">2023-07-04T09:49:00Z</dcterms:created>
  <dcterms:modified xsi:type="dcterms:W3CDTF">2023-07-11T12:15:00Z</dcterms:modified>
</cp:coreProperties>
</file>