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75D23F8E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1</w:t>
      </w:r>
      <w:bookmarkEnd w:id="0"/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(ηη/μμ/εεεε)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4906D8F6" w:rsidR="00A62E32" w:rsidRPr="00A62E32" w:rsidRDefault="00A62E32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Ιδιότητα</w:t>
      </w: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24B5E9F6" w14:textId="3E8FA599" w:rsidR="006F563E" w:rsidRPr="0047693A" w:rsidRDefault="00A66290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Αιρετό Στέλεχος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……………………………………….…………………………………………………</w:t>
      </w:r>
    </w:p>
    <w:p w14:paraId="2F5EF70E" w14:textId="2A23FC67" w:rsidR="002253CE" w:rsidRPr="00F45C87" w:rsidRDefault="00CD09F6" w:rsidP="009C79D9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Εργαζόμενος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768570D0" w14:textId="77777777" w:rsidR="00240860" w:rsidRDefault="00AA2406" w:rsidP="00240860">
      <w:pPr>
        <w:spacing w:after="120" w:line="276" w:lineRule="auto"/>
        <w:ind w:firstLine="142"/>
        <w:jc w:val="center"/>
        <w:rPr>
          <w:rFonts w:ascii="Liberation Sans Narrow" w:eastAsia="Times New Roman" w:hAnsi="Liberation Sans Narrow" w:cs="Times New Roman"/>
          <w:lang w:val="el-GR" w:eastAsia="el-GR"/>
        </w:rPr>
      </w:pPr>
      <w:r>
        <w:rPr>
          <w:noProof/>
        </w:rPr>
        <w:drawing>
          <wp:inline distT="0" distB="0" distL="0" distR="0" wp14:anchorId="4B3F30C6" wp14:editId="0ADE054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D484" w14:textId="77777777" w:rsidR="009C79D9" w:rsidRDefault="009C79D9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bookmarkStart w:id="1" w:name="_Hlk122535206"/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br w:type="page"/>
      </w:r>
    </w:p>
    <w:p w14:paraId="43187A34" w14:textId="7A937F91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</w:t>
      </w:r>
      <w:r w:rsidR="0022125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μόνο 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εφόσον απαιτείται):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4FEEC028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315D677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036A3DBC" w14:textId="54CBBA2B" w:rsidR="00C43772" w:rsidRPr="00FD4DDD" w:rsidRDefault="00B32C8C" w:rsidP="00A62E32">
      <w:pPr>
        <w:spacing w:after="120" w:line="276" w:lineRule="auto"/>
        <w:jc w:val="both"/>
        <w:rPr>
          <w:rFonts w:ascii="Liberation Sans Narrow" w:hAnsi="Liberation Sans Narrow" w:cs="Times New Roman"/>
          <w:b/>
          <w:color w:val="4472C4" w:themeColor="accent1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1 «Πρόγραμμα εκπαίδευσης αιρετών στελεχών και εργαζομένων του αναπηρικού κινήματος στο σχεδιασμό πολιτικής για θέματα αναπηρίας»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827AB9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6F563E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 xml:space="preserve">στην </w:t>
      </w:r>
      <w:r w:rsidR="006F563E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πόλη </w:t>
      </w:r>
      <w:r w:rsidR="00A62E32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του/της</w:t>
      </w:r>
      <w:r w:rsidR="00EB265B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A62E32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</w:t>
      </w:r>
      <w:r w:rsidR="006F563E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……………………</w:t>
      </w:r>
      <w:r w:rsidR="00A62E32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……….</w:t>
      </w:r>
      <w:r w:rsidR="006F563E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</w:t>
      </w:r>
      <w:r w:rsidR="00A62E32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</w:t>
      </w:r>
      <w:r w:rsid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……. </w:t>
      </w:r>
      <w:r w:rsidRPr="00FD4DDD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ως Εκπαιδευόμενος</w:t>
      </w:r>
      <w:r w:rsidR="001A5945" w:rsidRPr="00FD4DDD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/η</w:t>
      </w:r>
      <w:r w:rsid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FD4DDD" w:rsidRPr="00FD4DDD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 xml:space="preserve">για το </w:t>
      </w:r>
      <w:r w:rsid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θεματικό αντικείμενο ………………………………………………………………………………………………………………………………..</w:t>
      </w:r>
      <w:r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.</w:t>
      </w:r>
    </w:p>
    <w:p w14:paraId="40ACD21A" w14:textId="1EF47C72" w:rsidR="00007968" w:rsidRPr="00827AB9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tbl>
      <w:tblPr>
        <w:tblStyle w:val="a6"/>
        <w:tblpPr w:leftFromText="180" w:rightFromText="180" w:vertAnchor="text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FD4DDD" w:rsidRPr="00FD4DDD" w14:paraId="68566243" w14:textId="77777777" w:rsidTr="00FD4DDD">
        <w:trPr>
          <w:trHeight w:val="533"/>
        </w:trPr>
        <w:tc>
          <w:tcPr>
            <w:tcW w:w="9629" w:type="dxa"/>
            <w:gridSpan w:val="2"/>
          </w:tcPr>
          <w:p w14:paraId="6A876C66" w14:textId="77777777" w:rsidR="00FD4DDD" w:rsidRDefault="00FD4DDD" w:rsidP="00FD4DD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FD4DDD" w14:paraId="61291732" w14:textId="77777777" w:rsidTr="00FD4DDD">
        <w:tc>
          <w:tcPr>
            <w:tcW w:w="4814" w:type="dxa"/>
          </w:tcPr>
          <w:p w14:paraId="5504A30B" w14:textId="77777777" w:rsidR="00FD4DDD" w:rsidRDefault="00FD4DDD" w:rsidP="00FD4DDD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2DEFBCC2" w14:textId="77777777" w:rsidR="00FD4DDD" w:rsidRDefault="00FD4DDD" w:rsidP="00FD4DD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FD4DDD" w14:paraId="74FB238F" w14:textId="77777777" w:rsidTr="00FD4DDD">
        <w:trPr>
          <w:trHeight w:val="241"/>
        </w:trPr>
        <w:tc>
          <w:tcPr>
            <w:tcW w:w="4814" w:type="dxa"/>
          </w:tcPr>
          <w:p w14:paraId="006BC644" w14:textId="77777777" w:rsidR="00FD4DDD" w:rsidRDefault="00FD4DDD" w:rsidP="00FD4DD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41A1BDCC" w14:textId="77777777" w:rsidR="00FD4DDD" w:rsidRDefault="00FD4DDD" w:rsidP="00FD4DD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760DCA14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19618730" wp14:editId="12851E86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958C" w14:textId="7918EAE9" w:rsidR="0053769F" w:rsidRDefault="00622F51" w:rsidP="000661B1">
      <w:pPr>
        <w:spacing w:after="74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143A606F" w14:textId="1E922C49" w:rsidR="00240860" w:rsidRPr="00BA095D" w:rsidRDefault="00240860" w:rsidP="001A594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8B9BB91" wp14:editId="076D1C2D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033E5" w14:textId="77777777" w:rsidR="00D70839" w:rsidRDefault="00D70839" w:rsidP="00160462">
      <w:pPr>
        <w:spacing w:after="0" w:line="240" w:lineRule="auto"/>
      </w:pPr>
      <w:r>
        <w:separator/>
      </w:r>
    </w:p>
  </w:endnote>
  <w:endnote w:type="continuationSeparator" w:id="0">
    <w:p w14:paraId="5F744E22" w14:textId="77777777" w:rsidR="00D70839" w:rsidRDefault="00D70839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45D707DF-06AA-47AA-BD06-73DA1960B89F}"/>
    <w:embedBold r:id="rId2" w:fontKey="{4F97347C-7363-412E-A4F9-1A8F9CFEEF20}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3" w:fontKey="{FCA1A73D-8F10-46A3-A892-F1F53B4E2343}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  <w:embedRegular r:id="rId4" w:fontKey="{D512799C-B6F4-49D0-9951-9FC67B065748}"/>
    <w:embedBold r:id="rId5" w:fontKey="{DF853327-6380-4975-8887-744A361F40E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6648AE3-0BAF-4B9B-B09C-2C1A1B2984EE}"/>
    <w:embedBold r:id="rId7" w:fontKey="{31C07B5D-8C4E-4715-8B0E-6ABB456D6239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DF12CF64-3905-4D69-A5E8-18187B342C9F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9" w:fontKey="{82DD45C1-30E8-4B87-A572-40385B43B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34D0E" w14:textId="77777777" w:rsidR="00D70839" w:rsidRDefault="00D70839" w:rsidP="00160462">
      <w:pPr>
        <w:spacing w:after="0" w:line="240" w:lineRule="auto"/>
      </w:pPr>
      <w:r>
        <w:separator/>
      </w:r>
    </w:p>
  </w:footnote>
  <w:footnote w:type="continuationSeparator" w:id="0">
    <w:p w14:paraId="2DECD1CC" w14:textId="77777777" w:rsidR="00D70839" w:rsidRDefault="00D70839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167800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3494"/>
    <w:rsid w:val="00007968"/>
    <w:rsid w:val="000220B0"/>
    <w:rsid w:val="0003683B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4849"/>
    <w:rsid w:val="00315AF6"/>
    <w:rsid w:val="003372BB"/>
    <w:rsid w:val="00337513"/>
    <w:rsid w:val="00342ABC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C5F9C"/>
    <w:rsid w:val="00507CC6"/>
    <w:rsid w:val="0051558E"/>
    <w:rsid w:val="00525249"/>
    <w:rsid w:val="0053769F"/>
    <w:rsid w:val="00542CC6"/>
    <w:rsid w:val="00543282"/>
    <w:rsid w:val="00547A54"/>
    <w:rsid w:val="0058305F"/>
    <w:rsid w:val="005858D1"/>
    <w:rsid w:val="005C50AB"/>
    <w:rsid w:val="005E1F6A"/>
    <w:rsid w:val="00602B73"/>
    <w:rsid w:val="0062298C"/>
    <w:rsid w:val="00622F51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979E5"/>
    <w:rsid w:val="007C15D7"/>
    <w:rsid w:val="007D342A"/>
    <w:rsid w:val="007E1ED6"/>
    <w:rsid w:val="007F210E"/>
    <w:rsid w:val="00805692"/>
    <w:rsid w:val="00827AB9"/>
    <w:rsid w:val="008508B6"/>
    <w:rsid w:val="0086272E"/>
    <w:rsid w:val="00884405"/>
    <w:rsid w:val="00890BA8"/>
    <w:rsid w:val="008A0A82"/>
    <w:rsid w:val="008B6C56"/>
    <w:rsid w:val="008C44B8"/>
    <w:rsid w:val="008E09A1"/>
    <w:rsid w:val="008F5945"/>
    <w:rsid w:val="00903894"/>
    <w:rsid w:val="00943265"/>
    <w:rsid w:val="00947F51"/>
    <w:rsid w:val="0097026F"/>
    <w:rsid w:val="009B6919"/>
    <w:rsid w:val="009C79D9"/>
    <w:rsid w:val="009D4B36"/>
    <w:rsid w:val="00A02BD2"/>
    <w:rsid w:val="00A04514"/>
    <w:rsid w:val="00A22258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43772"/>
    <w:rsid w:val="00C50718"/>
    <w:rsid w:val="00C65D1D"/>
    <w:rsid w:val="00CA3430"/>
    <w:rsid w:val="00CC032D"/>
    <w:rsid w:val="00CD09F6"/>
    <w:rsid w:val="00CD5716"/>
    <w:rsid w:val="00CE5E91"/>
    <w:rsid w:val="00D10552"/>
    <w:rsid w:val="00D57507"/>
    <w:rsid w:val="00D70839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D3D3B"/>
    <w:rsid w:val="00FD4DDD"/>
    <w:rsid w:val="00FD7163"/>
    <w:rsid w:val="00FE11A7"/>
    <w:rsid w:val="00FE268E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</Template>
  <TotalTime>0</TotalTime>
  <Pages>3</Pages>
  <Words>550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Εθνική Ομοσπονδία Τυφλών</cp:lastModifiedBy>
  <cp:revision>2</cp:revision>
  <cp:lastPrinted>2022-10-06T12:14:00Z</cp:lastPrinted>
  <dcterms:created xsi:type="dcterms:W3CDTF">2023-04-03T12:45:00Z</dcterms:created>
  <dcterms:modified xsi:type="dcterms:W3CDTF">2023-04-03T12:45:00Z</dcterms:modified>
</cp:coreProperties>
</file>